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112CDA" w14:textId="47351A2A" w:rsidR="00BB021E" w:rsidRPr="00BB021E" w:rsidRDefault="00BB021E" w:rsidP="00BB021E">
      <w:r w:rsidRPr="00BB021E">
        <w:rPr>
          <w:b/>
          <w:bCs/>
        </w:rPr>
        <w:t>[</w:t>
      </w:r>
      <w:r>
        <w:rPr>
          <w:b/>
          <w:bCs/>
        </w:rPr>
        <w:t xml:space="preserve">insert </w:t>
      </w:r>
      <w:r w:rsidRPr="00BB021E">
        <w:rPr>
          <w:b/>
          <w:bCs/>
        </w:rPr>
        <w:t>Group/Committee Name] Report to the PCEA Muteero Congregation Annual General Meeting – Year 202</w:t>
      </w:r>
      <w:r w:rsidR="00525BA0">
        <w:rPr>
          <w:b/>
          <w:bCs/>
        </w:rPr>
        <w:t>6</w:t>
      </w:r>
      <w:r>
        <w:rPr>
          <w:b/>
          <w:bCs/>
        </w:rPr>
        <w:t xml:space="preserve"> on the Status of the Group or Committee for the Financial Year 202</w:t>
      </w:r>
      <w:r w:rsidR="00525BA0">
        <w:rPr>
          <w:b/>
          <w:bCs/>
        </w:rPr>
        <w:t>5</w:t>
      </w:r>
      <w:r>
        <w:rPr>
          <w:b/>
          <w:bCs/>
        </w:rPr>
        <w:t>/202</w:t>
      </w:r>
      <w:r w:rsidR="00525BA0">
        <w:rPr>
          <w:b/>
          <w:bCs/>
        </w:rPr>
        <w:t>6</w:t>
      </w:r>
      <w:r>
        <w:rPr>
          <w:b/>
          <w:bCs/>
        </w:rPr>
        <w:t xml:space="preserve"> as at 30</w:t>
      </w:r>
      <w:r w:rsidRPr="00BB021E">
        <w:rPr>
          <w:b/>
          <w:bCs/>
          <w:vertAlign w:val="superscript"/>
        </w:rPr>
        <w:t>th</w:t>
      </w:r>
      <w:r>
        <w:rPr>
          <w:b/>
          <w:bCs/>
        </w:rPr>
        <w:t xml:space="preserve"> September 202</w:t>
      </w:r>
      <w:r w:rsidR="00525BA0">
        <w:rPr>
          <w:b/>
          <w:bCs/>
        </w:rPr>
        <w:t>6</w:t>
      </w:r>
    </w:p>
    <w:p w14:paraId="24F2A4C7" w14:textId="77777777" w:rsidR="00BB021E" w:rsidRPr="00BB021E" w:rsidRDefault="00BB021E" w:rsidP="00BB021E">
      <w:r w:rsidRPr="00BB021E">
        <w:rPr>
          <w:b/>
          <w:bCs/>
        </w:rPr>
        <w:t>1. Introduction</w:t>
      </w:r>
    </w:p>
    <w:p w14:paraId="0BA82A42" w14:textId="77777777" w:rsidR="00BB021E" w:rsidRPr="00BB021E" w:rsidRDefault="00BB021E" w:rsidP="00BB021E">
      <w:pPr>
        <w:numPr>
          <w:ilvl w:val="0"/>
          <w:numId w:val="1"/>
        </w:numPr>
      </w:pPr>
      <w:r w:rsidRPr="00BB021E">
        <w:t>Brief introduction to the group/committee, including its purpose, mission, and key activities during the year.</w:t>
      </w:r>
    </w:p>
    <w:p w14:paraId="4D69CFC9" w14:textId="77777777" w:rsidR="00BB021E" w:rsidRPr="00BB021E" w:rsidRDefault="00BB021E" w:rsidP="00BB021E">
      <w:pPr>
        <w:numPr>
          <w:ilvl w:val="0"/>
          <w:numId w:val="1"/>
        </w:numPr>
      </w:pPr>
      <w:r w:rsidRPr="00BB021E">
        <w:t>Mention the leadership team or key members of the group/committee.</w:t>
      </w:r>
    </w:p>
    <w:p w14:paraId="6F55397E" w14:textId="77777777" w:rsidR="00BB021E" w:rsidRPr="00BB021E" w:rsidRDefault="00BB021E" w:rsidP="00BB021E">
      <w:r w:rsidRPr="00BB021E">
        <w:rPr>
          <w:b/>
          <w:bCs/>
        </w:rPr>
        <w:t>2. Membership Update</w:t>
      </w:r>
    </w:p>
    <w:p w14:paraId="338B910F" w14:textId="77777777" w:rsidR="00BB021E" w:rsidRPr="00BB021E" w:rsidRDefault="00BB021E" w:rsidP="00BB021E">
      <w:pPr>
        <w:numPr>
          <w:ilvl w:val="0"/>
          <w:numId w:val="2"/>
        </w:numPr>
      </w:pPr>
      <w:r w:rsidRPr="00BB021E">
        <w:rPr>
          <w:b/>
          <w:bCs/>
        </w:rPr>
        <w:t>New Members:</w:t>
      </w:r>
      <w:r w:rsidRPr="00BB021E">
        <w:t xml:space="preserve"> Number of new members added to the group/committee during the year.</w:t>
      </w:r>
    </w:p>
    <w:p w14:paraId="0C48B0B6" w14:textId="77777777" w:rsidR="00BB021E" w:rsidRPr="00BB021E" w:rsidRDefault="00BB021E" w:rsidP="00BB021E">
      <w:pPr>
        <w:numPr>
          <w:ilvl w:val="0"/>
          <w:numId w:val="2"/>
        </w:numPr>
      </w:pPr>
      <w:r w:rsidRPr="00BB021E">
        <w:rPr>
          <w:b/>
          <w:bCs/>
        </w:rPr>
        <w:t>Members Promoted to Higher Glory:</w:t>
      </w:r>
      <w:r w:rsidRPr="00BB021E">
        <w:t xml:space="preserve"> List any members who passed away during the year, with brief acknowledgments of their contributions.</w:t>
      </w:r>
    </w:p>
    <w:p w14:paraId="5BAFFBCD" w14:textId="77777777" w:rsidR="00BB021E" w:rsidRPr="00BB021E" w:rsidRDefault="00BB021E" w:rsidP="00BB021E">
      <w:pPr>
        <w:numPr>
          <w:ilvl w:val="0"/>
          <w:numId w:val="2"/>
        </w:numPr>
      </w:pPr>
      <w:r w:rsidRPr="00BB021E">
        <w:rPr>
          <w:b/>
          <w:bCs/>
        </w:rPr>
        <w:t>Members on Transfer:</w:t>
      </w:r>
      <w:r w:rsidRPr="00BB021E">
        <w:t xml:space="preserve"> List any members who were transferred to other congregations or moved away.</w:t>
      </w:r>
    </w:p>
    <w:p w14:paraId="095BBE78" w14:textId="77777777" w:rsidR="00BB021E" w:rsidRPr="00BB021E" w:rsidRDefault="00BB021E" w:rsidP="00BB021E">
      <w:r w:rsidRPr="00BB021E">
        <w:rPr>
          <w:b/>
          <w:bCs/>
        </w:rPr>
        <w:t>3. Activities and Achievements for the Year</w:t>
      </w:r>
    </w:p>
    <w:p w14:paraId="1FA6B0A7" w14:textId="77777777" w:rsidR="00BB021E" w:rsidRPr="00BB021E" w:rsidRDefault="00BB021E" w:rsidP="00BB021E">
      <w:pPr>
        <w:numPr>
          <w:ilvl w:val="0"/>
          <w:numId w:val="3"/>
        </w:numPr>
      </w:pPr>
      <w:r w:rsidRPr="00BB021E">
        <w:t>Summary of the major activities carried out by the group/committee throughout the year.</w:t>
      </w:r>
    </w:p>
    <w:p w14:paraId="58D3ACD7" w14:textId="77777777" w:rsidR="00BB021E" w:rsidRPr="00BB021E" w:rsidRDefault="00BB021E" w:rsidP="00BB021E">
      <w:pPr>
        <w:numPr>
          <w:ilvl w:val="0"/>
          <w:numId w:val="3"/>
        </w:numPr>
      </w:pPr>
      <w:r w:rsidRPr="00BB021E">
        <w:t>Notable accomplishments, events, or initiatives that contributed to the congregation or community</w:t>
      </w:r>
      <w:r w:rsidR="00F66B2F">
        <w:t xml:space="preserve"> and most importantly number of those who have received Christ Jesus as Lord and Savior during the period in review</w:t>
      </w:r>
      <w:r w:rsidRPr="00BB021E">
        <w:t>.</w:t>
      </w:r>
    </w:p>
    <w:p w14:paraId="4B9A9A75" w14:textId="77777777" w:rsidR="00BB021E" w:rsidRPr="00BB021E" w:rsidRDefault="00BB021E" w:rsidP="00BB021E">
      <w:pPr>
        <w:numPr>
          <w:ilvl w:val="0"/>
          <w:numId w:val="3"/>
        </w:numPr>
      </w:pPr>
      <w:r w:rsidRPr="00BB021E">
        <w:t>Participation in church-wide activities (e.g., fundraising, outreach programs, special services).</w:t>
      </w:r>
    </w:p>
    <w:p w14:paraId="052458FE" w14:textId="77777777" w:rsidR="00BB021E" w:rsidRPr="00BB021E" w:rsidRDefault="00BB021E" w:rsidP="00BB021E">
      <w:pPr>
        <w:numPr>
          <w:ilvl w:val="0"/>
          <w:numId w:val="3"/>
        </w:numPr>
      </w:pPr>
      <w:r w:rsidRPr="00BB021E">
        <w:t>Specific outcomes or impact of the activities on the congregation or target beneficiaries.</w:t>
      </w:r>
    </w:p>
    <w:p w14:paraId="5E76BD9F" w14:textId="77777777" w:rsidR="00BB021E" w:rsidRPr="00BB021E" w:rsidRDefault="00BB021E" w:rsidP="00BB021E">
      <w:r w:rsidRPr="00BB021E">
        <w:rPr>
          <w:b/>
          <w:bCs/>
        </w:rPr>
        <w:t>4. Financial Report</w:t>
      </w:r>
    </w:p>
    <w:p w14:paraId="0C556331" w14:textId="77777777" w:rsidR="00BB021E" w:rsidRPr="00BB021E" w:rsidRDefault="00BB021E" w:rsidP="00BB021E">
      <w:pPr>
        <w:numPr>
          <w:ilvl w:val="0"/>
          <w:numId w:val="4"/>
        </w:numPr>
      </w:pPr>
      <w:r w:rsidRPr="00BB021E">
        <w:t>Overview of the group's/committee's financial status for the year.</w:t>
      </w:r>
    </w:p>
    <w:p w14:paraId="42CB0DE4" w14:textId="77777777" w:rsidR="00BB021E" w:rsidRPr="00BB021E" w:rsidRDefault="00BB021E" w:rsidP="00BB021E">
      <w:pPr>
        <w:numPr>
          <w:ilvl w:val="0"/>
          <w:numId w:val="4"/>
        </w:numPr>
      </w:pPr>
      <w:r w:rsidRPr="00BB021E">
        <w:t>Summary of income (including fundraising, donations, grants, or other sources).</w:t>
      </w:r>
    </w:p>
    <w:p w14:paraId="02E0BB6C" w14:textId="77777777" w:rsidR="00BB021E" w:rsidRPr="00BB021E" w:rsidRDefault="00BB021E" w:rsidP="00BB021E">
      <w:pPr>
        <w:numPr>
          <w:ilvl w:val="0"/>
          <w:numId w:val="4"/>
        </w:numPr>
      </w:pPr>
      <w:r w:rsidRPr="00BB021E">
        <w:t>Summary of expenses (operational costs, event expenses, charitable contributions).</w:t>
      </w:r>
    </w:p>
    <w:p w14:paraId="0282DEAD" w14:textId="77777777" w:rsidR="00BB021E" w:rsidRPr="00BB021E" w:rsidRDefault="00BB021E" w:rsidP="00BB021E">
      <w:pPr>
        <w:numPr>
          <w:ilvl w:val="0"/>
          <w:numId w:val="4"/>
        </w:numPr>
      </w:pPr>
      <w:r w:rsidRPr="00BB021E">
        <w:t>Net financial position at the end of the year.</w:t>
      </w:r>
    </w:p>
    <w:p w14:paraId="71A54E6A" w14:textId="77777777" w:rsidR="00BB021E" w:rsidRPr="00BB021E" w:rsidRDefault="00BB021E" w:rsidP="00BB021E">
      <w:pPr>
        <w:numPr>
          <w:ilvl w:val="0"/>
          <w:numId w:val="4"/>
        </w:numPr>
      </w:pPr>
      <w:r w:rsidRPr="00BB021E">
        <w:t>Any pending financial matters or debts.</w:t>
      </w:r>
    </w:p>
    <w:p w14:paraId="6DBE38DA" w14:textId="77777777" w:rsidR="00BB021E" w:rsidRPr="00BB021E" w:rsidRDefault="00BB021E" w:rsidP="00BB021E">
      <w:r w:rsidRPr="00BB021E">
        <w:rPr>
          <w:b/>
          <w:bCs/>
        </w:rPr>
        <w:t>5. Challenges and Lessons Learned</w:t>
      </w:r>
    </w:p>
    <w:p w14:paraId="3598019A" w14:textId="77777777" w:rsidR="00BB021E" w:rsidRPr="00BB021E" w:rsidRDefault="00BB021E" w:rsidP="00BB021E">
      <w:pPr>
        <w:numPr>
          <w:ilvl w:val="0"/>
          <w:numId w:val="5"/>
        </w:numPr>
      </w:pPr>
      <w:r w:rsidRPr="00BB021E">
        <w:lastRenderedPageBreak/>
        <w:t>Description of any challenges faced during the year (e.g., financial constraints, low participation).</w:t>
      </w:r>
    </w:p>
    <w:p w14:paraId="238234E8" w14:textId="77777777" w:rsidR="00BB021E" w:rsidRPr="00BB021E" w:rsidRDefault="00BB021E" w:rsidP="00BB021E">
      <w:pPr>
        <w:numPr>
          <w:ilvl w:val="0"/>
          <w:numId w:val="5"/>
        </w:numPr>
      </w:pPr>
      <w:r w:rsidRPr="00BB021E">
        <w:t>Strategies employed to overcome these challenges.</w:t>
      </w:r>
    </w:p>
    <w:p w14:paraId="55347874" w14:textId="77777777" w:rsidR="00BB021E" w:rsidRPr="00BB021E" w:rsidRDefault="00BB021E" w:rsidP="00BB021E">
      <w:pPr>
        <w:numPr>
          <w:ilvl w:val="0"/>
          <w:numId w:val="5"/>
        </w:numPr>
      </w:pPr>
      <w:r w:rsidRPr="00BB021E">
        <w:t>Lessons learned that could improve future activities or operations.</w:t>
      </w:r>
    </w:p>
    <w:p w14:paraId="58FDE19E" w14:textId="77777777" w:rsidR="00BB021E" w:rsidRPr="00BB021E" w:rsidRDefault="00BB021E" w:rsidP="00BB021E">
      <w:r w:rsidRPr="00BB021E">
        <w:rPr>
          <w:b/>
          <w:bCs/>
        </w:rPr>
        <w:t>6. Plans and Recommendations for the Coming Year</w:t>
      </w:r>
    </w:p>
    <w:p w14:paraId="1EC53E52" w14:textId="77777777" w:rsidR="00BB021E" w:rsidRPr="00BB021E" w:rsidRDefault="00BB021E" w:rsidP="00BB021E">
      <w:pPr>
        <w:numPr>
          <w:ilvl w:val="0"/>
          <w:numId w:val="6"/>
        </w:numPr>
      </w:pPr>
      <w:r w:rsidRPr="00BB021E">
        <w:t>Outline of planned activities or goals for the upcoming year.</w:t>
      </w:r>
    </w:p>
    <w:p w14:paraId="0FF4940D" w14:textId="77777777" w:rsidR="00BB021E" w:rsidRPr="00BB021E" w:rsidRDefault="00BB021E" w:rsidP="00BB021E">
      <w:pPr>
        <w:numPr>
          <w:ilvl w:val="0"/>
          <w:numId w:val="6"/>
        </w:numPr>
      </w:pPr>
      <w:r w:rsidRPr="00BB021E">
        <w:t>Proposed budget or financial requirements.</w:t>
      </w:r>
    </w:p>
    <w:p w14:paraId="34E07C68" w14:textId="77777777" w:rsidR="00BB021E" w:rsidRPr="00BB021E" w:rsidRDefault="00BB021E" w:rsidP="00BB021E">
      <w:pPr>
        <w:numPr>
          <w:ilvl w:val="0"/>
          <w:numId w:val="6"/>
        </w:numPr>
      </w:pPr>
      <w:r w:rsidRPr="00BB021E">
        <w:t>Recommendations to the congregation or session for support, if needed.</w:t>
      </w:r>
    </w:p>
    <w:p w14:paraId="231178C6" w14:textId="77777777" w:rsidR="00BB021E" w:rsidRPr="00BB021E" w:rsidRDefault="00BB021E" w:rsidP="00BB021E">
      <w:pPr>
        <w:numPr>
          <w:ilvl w:val="0"/>
          <w:numId w:val="6"/>
        </w:numPr>
      </w:pPr>
      <w:r w:rsidRPr="00BB021E">
        <w:t>Any suggested changes to the group's/committee's structure, leadership, or operations.</w:t>
      </w:r>
    </w:p>
    <w:p w14:paraId="70531958" w14:textId="77777777" w:rsidR="00BB021E" w:rsidRPr="00BB021E" w:rsidRDefault="00BB021E" w:rsidP="00BB021E">
      <w:r w:rsidRPr="00BB021E">
        <w:rPr>
          <w:b/>
          <w:bCs/>
        </w:rPr>
        <w:t>7. Acknowledgments</w:t>
      </w:r>
    </w:p>
    <w:p w14:paraId="3F0047DE" w14:textId="77777777" w:rsidR="00BB021E" w:rsidRPr="00BB021E" w:rsidRDefault="00BB021E" w:rsidP="00BB021E">
      <w:pPr>
        <w:numPr>
          <w:ilvl w:val="0"/>
          <w:numId w:val="7"/>
        </w:numPr>
      </w:pPr>
      <w:r w:rsidRPr="00BB021E">
        <w:t>Express gratitude to group members, the congregation, church leadership, and any partners or sponsors.</w:t>
      </w:r>
    </w:p>
    <w:p w14:paraId="08D1F614" w14:textId="77777777" w:rsidR="00BB021E" w:rsidRPr="00BB021E" w:rsidRDefault="00BB021E" w:rsidP="00BB021E">
      <w:pPr>
        <w:numPr>
          <w:ilvl w:val="0"/>
          <w:numId w:val="7"/>
        </w:numPr>
      </w:pPr>
      <w:r w:rsidRPr="00BB021E">
        <w:t>Mention any individual members who went above and beyond in service or contributions.</w:t>
      </w:r>
    </w:p>
    <w:p w14:paraId="79DA1C5A" w14:textId="77777777" w:rsidR="00BB021E" w:rsidRPr="00BB021E" w:rsidRDefault="00BB021E" w:rsidP="00BB021E">
      <w:r w:rsidRPr="00BB021E">
        <w:rPr>
          <w:b/>
          <w:bCs/>
        </w:rPr>
        <w:t>8. Photographs of the Year’s Activities</w:t>
      </w:r>
    </w:p>
    <w:p w14:paraId="3F7EA6A6" w14:textId="77777777" w:rsidR="00BB021E" w:rsidRPr="00BB021E" w:rsidRDefault="00BB021E" w:rsidP="00BB021E">
      <w:pPr>
        <w:numPr>
          <w:ilvl w:val="0"/>
          <w:numId w:val="8"/>
        </w:numPr>
      </w:pPr>
      <w:r w:rsidRPr="00BB021E">
        <w:rPr>
          <w:b/>
          <w:bCs/>
        </w:rPr>
        <w:t>Photo 1:</w:t>
      </w:r>
      <w:r w:rsidRPr="00BB021E">
        <w:t xml:space="preserve"> [Insert caption describing the activity/event shown in the photo, including date and location.]</w:t>
      </w:r>
    </w:p>
    <w:p w14:paraId="78CC152E" w14:textId="77777777" w:rsidR="00BB021E" w:rsidRPr="00BB021E" w:rsidRDefault="00BB021E" w:rsidP="00BB021E">
      <w:pPr>
        <w:numPr>
          <w:ilvl w:val="0"/>
          <w:numId w:val="8"/>
        </w:numPr>
      </w:pPr>
      <w:r w:rsidRPr="00BB021E">
        <w:rPr>
          <w:b/>
          <w:bCs/>
        </w:rPr>
        <w:t>Photo 2:</w:t>
      </w:r>
      <w:r w:rsidRPr="00BB021E">
        <w:t xml:space="preserve"> [Insert caption describing the activity/event shown in the photo, including date and location.]</w:t>
      </w:r>
    </w:p>
    <w:p w14:paraId="48556E9C" w14:textId="77777777" w:rsidR="00BB021E" w:rsidRPr="00BB021E" w:rsidRDefault="00BB021E" w:rsidP="00BB021E">
      <w:r w:rsidRPr="00BB021E">
        <w:rPr>
          <w:b/>
          <w:bCs/>
        </w:rPr>
        <w:t>9. Conclusion</w:t>
      </w:r>
    </w:p>
    <w:p w14:paraId="10813BE7" w14:textId="77777777" w:rsidR="00BB021E" w:rsidRPr="00BB021E" w:rsidRDefault="00BB021E" w:rsidP="00BB021E">
      <w:pPr>
        <w:numPr>
          <w:ilvl w:val="0"/>
          <w:numId w:val="9"/>
        </w:numPr>
      </w:pPr>
      <w:r w:rsidRPr="00BB021E">
        <w:t>Final thoughts on the year's work and aspirations for the coming year.</w:t>
      </w:r>
    </w:p>
    <w:p w14:paraId="48E3CF9B" w14:textId="77777777" w:rsidR="00BB021E" w:rsidRPr="00BB021E" w:rsidRDefault="00BB021E" w:rsidP="00BB021E">
      <w:pPr>
        <w:numPr>
          <w:ilvl w:val="0"/>
          <w:numId w:val="9"/>
        </w:numPr>
      </w:pPr>
      <w:r w:rsidRPr="00BB021E">
        <w:t xml:space="preserve">Reaffirmation of commitment to the </w:t>
      </w:r>
      <w:r>
        <w:t>Great commission by our Lord and Savior Jesus Christ In Matthew 28:19 to “Go Ye and make disciples of all nations” Vision &amp; M</w:t>
      </w:r>
      <w:r w:rsidRPr="00BB021E">
        <w:t xml:space="preserve">ission of </w:t>
      </w:r>
      <w:r>
        <w:t xml:space="preserve">PCEA Karen West Parish and </w:t>
      </w:r>
      <w:r w:rsidRPr="00BB021E">
        <w:t>PCEA Muteero Congregation</w:t>
      </w:r>
      <w:r w:rsidR="00F66B2F">
        <w:t>.</w:t>
      </w:r>
      <w:r>
        <w:t xml:space="preserve"> </w:t>
      </w:r>
    </w:p>
    <w:p w14:paraId="66A03A1C" w14:textId="77777777" w:rsidR="00BB021E" w:rsidRPr="00BB021E" w:rsidRDefault="00BB021E" w:rsidP="00BB021E">
      <w:r w:rsidRPr="00BB021E">
        <w:rPr>
          <w:b/>
          <w:bCs/>
        </w:rPr>
        <w:t>Submitted by:</w:t>
      </w:r>
    </w:p>
    <w:p w14:paraId="2BE224FB" w14:textId="77777777" w:rsidR="00BB021E" w:rsidRPr="00BB021E" w:rsidRDefault="00BB021E" w:rsidP="00BB021E">
      <w:pPr>
        <w:numPr>
          <w:ilvl w:val="0"/>
          <w:numId w:val="10"/>
        </w:numPr>
      </w:pPr>
      <w:r w:rsidRPr="00BB021E">
        <w:t>[Name]</w:t>
      </w:r>
    </w:p>
    <w:p w14:paraId="3D57CC10" w14:textId="16571853" w:rsidR="00516896" w:rsidRDefault="00BB021E" w:rsidP="001A606D">
      <w:pPr>
        <w:numPr>
          <w:ilvl w:val="0"/>
          <w:numId w:val="10"/>
        </w:numPr>
      </w:pPr>
      <w:r w:rsidRPr="00BB021E">
        <w:t>[Position in the Group/Committee</w:t>
      </w:r>
      <w:r>
        <w:t xml:space="preserve"> Year 202</w:t>
      </w:r>
      <w:r w:rsidR="00525BA0">
        <w:t>5</w:t>
      </w:r>
      <w:r>
        <w:t>/202</w:t>
      </w:r>
      <w:r w:rsidR="00525BA0">
        <w:t>6</w:t>
      </w:r>
      <w:r w:rsidRPr="00BB021E">
        <w:t>]</w:t>
      </w:r>
      <w:r w:rsidR="001A606D">
        <w:t xml:space="preserve">       </w:t>
      </w:r>
      <w:r w:rsidRPr="00BB021E">
        <w:t>[Date]</w:t>
      </w:r>
    </w:p>
    <w:sectPr w:rsidR="00516896" w:rsidSect="00F66B2F">
      <w:headerReference w:type="default" r:id="rId7"/>
      <w:footerReference w:type="default" r:id="rId8"/>
      <w:pgSz w:w="12240" w:h="15840"/>
      <w:pgMar w:top="1440" w:right="1440" w:bottom="1135" w:left="1440" w:header="42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A81473" w14:textId="77777777" w:rsidR="00211C05" w:rsidRDefault="00211C05" w:rsidP="00BB021E">
      <w:pPr>
        <w:spacing w:after="0" w:line="240" w:lineRule="auto"/>
      </w:pPr>
      <w:r>
        <w:separator/>
      </w:r>
    </w:p>
  </w:endnote>
  <w:endnote w:type="continuationSeparator" w:id="0">
    <w:p w14:paraId="5A7EF001" w14:textId="77777777" w:rsidR="00211C05" w:rsidRDefault="00211C05" w:rsidP="00BB02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Bradley Hand ITC">
    <w:panose1 w:val="03070402050302030203"/>
    <w:charset w:val="4D"/>
    <w:family w:val="script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7505118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6BBFE3B2" w14:textId="77777777" w:rsidR="00BB021E" w:rsidRDefault="00BB021E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B8F2537" w14:textId="77777777" w:rsidR="00BB021E" w:rsidRDefault="00BB02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2AFF2" w14:textId="77777777" w:rsidR="00211C05" w:rsidRDefault="00211C05" w:rsidP="00BB021E">
      <w:pPr>
        <w:spacing w:after="0" w:line="240" w:lineRule="auto"/>
      </w:pPr>
      <w:r>
        <w:separator/>
      </w:r>
    </w:p>
  </w:footnote>
  <w:footnote w:type="continuationSeparator" w:id="0">
    <w:p w14:paraId="432BE34E" w14:textId="77777777" w:rsidR="00211C05" w:rsidRDefault="00211C05" w:rsidP="00BB02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4E58F" w14:textId="77777777" w:rsidR="00BB021E" w:rsidRPr="00BB021E" w:rsidRDefault="00BB021E" w:rsidP="00BB021E">
    <w:pPr>
      <w:rPr>
        <w:b/>
        <w:bCs/>
      </w:rPr>
    </w:pPr>
    <w:r w:rsidRPr="00BB021E">
      <w:rPr>
        <w:b/>
        <w:bCs/>
        <w:noProof/>
      </w:rPr>
      <w:drawing>
        <wp:anchor distT="0" distB="0" distL="114300" distR="114300" simplePos="0" relativeHeight="251658240" behindDoc="1" locked="0" layoutInCell="1" allowOverlap="1" wp14:anchorId="56E75D31" wp14:editId="76BD6747">
          <wp:simplePos x="0" y="0"/>
          <wp:positionH relativeFrom="margin">
            <wp:posOffset>-243840</wp:posOffset>
          </wp:positionH>
          <wp:positionV relativeFrom="paragraph">
            <wp:posOffset>-182880</wp:posOffset>
          </wp:positionV>
          <wp:extent cx="1119822" cy="1053951"/>
          <wp:effectExtent l="0" t="0" r="4445" b="0"/>
          <wp:wrapNone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19822" cy="105395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978FF1" w14:textId="77777777" w:rsidR="00F66B2F" w:rsidRDefault="00BB021E" w:rsidP="00BB021E">
    <w:pPr>
      <w:jc w:val="center"/>
      <w:rPr>
        <w:rFonts w:ascii="Bradley Hand ITC" w:hAnsi="Bradley Hand ITC"/>
        <w:b/>
        <w:bCs/>
        <w:i/>
        <w:iCs/>
        <w:sz w:val="28"/>
        <w:szCs w:val="28"/>
        <w:u w:val="single"/>
      </w:rPr>
    </w:pPr>
    <w:r w:rsidRPr="00BB021E">
      <w:rPr>
        <w:rFonts w:ascii="Bradley Hand ITC" w:hAnsi="Bradley Hand ITC"/>
        <w:b/>
        <w:bCs/>
        <w:i/>
        <w:iCs/>
        <w:sz w:val="28"/>
        <w:szCs w:val="28"/>
        <w:u w:val="single"/>
      </w:rPr>
      <w:t xml:space="preserve">PCEA </w:t>
    </w:r>
    <w:r w:rsidR="00F66B2F">
      <w:rPr>
        <w:rFonts w:ascii="Bradley Hand ITC" w:hAnsi="Bradley Hand ITC"/>
        <w:b/>
        <w:bCs/>
        <w:i/>
        <w:iCs/>
        <w:sz w:val="28"/>
        <w:szCs w:val="28"/>
        <w:u w:val="single"/>
      </w:rPr>
      <w:t>KAREN WEST PARISH</w:t>
    </w:r>
  </w:p>
  <w:p w14:paraId="3F79E718" w14:textId="77777777" w:rsidR="00BB021E" w:rsidRPr="00BB021E" w:rsidRDefault="00BB021E" w:rsidP="00BB021E">
    <w:pPr>
      <w:jc w:val="center"/>
      <w:rPr>
        <w:rFonts w:ascii="Bradley Hand ITC" w:hAnsi="Bradley Hand ITC"/>
        <w:b/>
        <w:bCs/>
        <w:i/>
        <w:iCs/>
        <w:sz w:val="28"/>
        <w:szCs w:val="28"/>
        <w:u w:val="single"/>
      </w:rPr>
    </w:pPr>
    <w:r w:rsidRPr="00BB021E">
      <w:rPr>
        <w:rFonts w:ascii="Bradley Hand ITC" w:hAnsi="Bradley Hand ITC"/>
        <w:b/>
        <w:bCs/>
        <w:i/>
        <w:iCs/>
        <w:sz w:val="28"/>
        <w:szCs w:val="28"/>
        <w:u w:val="single"/>
      </w:rPr>
      <w:t>Muteero Congregation</w:t>
    </w:r>
  </w:p>
  <w:p w14:paraId="42A355B1" w14:textId="7CA5BE53" w:rsidR="00BB021E" w:rsidRDefault="00BB021E" w:rsidP="00BB021E">
    <w:pPr>
      <w:jc w:val="center"/>
      <w:rPr>
        <w:rFonts w:ascii="Bradley Hand ITC" w:hAnsi="Bradley Hand ITC"/>
        <w:b/>
        <w:bCs/>
        <w:i/>
        <w:iCs/>
        <w:sz w:val="28"/>
        <w:szCs w:val="28"/>
        <w:u w:val="single"/>
      </w:rPr>
    </w:pPr>
    <w:r w:rsidRPr="00BB021E">
      <w:rPr>
        <w:rFonts w:ascii="Bradley Hand ITC" w:hAnsi="Bradley Hand ITC"/>
        <w:b/>
        <w:bCs/>
        <w:i/>
        <w:iCs/>
        <w:sz w:val="28"/>
        <w:szCs w:val="28"/>
        <w:u w:val="single"/>
      </w:rPr>
      <w:t xml:space="preserve">Report by Church Groups and Committees </w:t>
    </w:r>
    <w:r w:rsidR="00525BA0">
      <w:rPr>
        <w:rFonts w:ascii="Bradley Hand ITC" w:hAnsi="Bradley Hand ITC"/>
        <w:b/>
        <w:bCs/>
        <w:i/>
        <w:iCs/>
        <w:sz w:val="28"/>
        <w:szCs w:val="28"/>
        <w:u w:val="single"/>
      </w:rPr>
      <w:t>f</w:t>
    </w:r>
    <w:r w:rsidRPr="00BB021E">
      <w:rPr>
        <w:rFonts w:ascii="Bradley Hand ITC" w:hAnsi="Bradley Hand ITC"/>
        <w:b/>
        <w:bCs/>
        <w:i/>
        <w:iCs/>
        <w:sz w:val="28"/>
        <w:szCs w:val="28"/>
        <w:u w:val="single"/>
      </w:rPr>
      <w:t>o</w:t>
    </w:r>
    <w:r w:rsidR="00525BA0">
      <w:rPr>
        <w:rFonts w:ascii="Bradley Hand ITC" w:hAnsi="Bradley Hand ITC"/>
        <w:b/>
        <w:bCs/>
        <w:i/>
        <w:iCs/>
        <w:sz w:val="28"/>
        <w:szCs w:val="28"/>
        <w:u w:val="single"/>
      </w:rPr>
      <w:t>r</w:t>
    </w:r>
    <w:r w:rsidRPr="00BB021E">
      <w:rPr>
        <w:rFonts w:ascii="Bradley Hand ITC" w:hAnsi="Bradley Hand ITC"/>
        <w:b/>
        <w:bCs/>
        <w:i/>
        <w:iCs/>
        <w:sz w:val="28"/>
        <w:szCs w:val="28"/>
        <w:u w:val="single"/>
      </w:rPr>
      <w:t xml:space="preserve"> the Year 202</w:t>
    </w:r>
    <w:r w:rsidR="00525BA0">
      <w:rPr>
        <w:rFonts w:ascii="Bradley Hand ITC" w:hAnsi="Bradley Hand ITC"/>
        <w:b/>
        <w:bCs/>
        <w:i/>
        <w:iCs/>
        <w:sz w:val="28"/>
        <w:szCs w:val="28"/>
        <w:u w:val="single"/>
      </w:rPr>
      <w:t>6</w:t>
    </w:r>
    <w:r w:rsidRPr="00BB021E">
      <w:rPr>
        <w:rFonts w:ascii="Bradley Hand ITC" w:hAnsi="Bradley Hand ITC"/>
        <w:b/>
        <w:bCs/>
        <w:i/>
        <w:iCs/>
        <w:sz w:val="28"/>
        <w:szCs w:val="28"/>
        <w:u w:val="single"/>
      </w:rPr>
      <w:t xml:space="preserve"> </w:t>
    </w:r>
    <w:r w:rsidR="00F66B2F">
      <w:rPr>
        <w:rFonts w:ascii="Bradley Hand ITC" w:hAnsi="Bradley Hand ITC"/>
        <w:b/>
        <w:bCs/>
        <w:i/>
        <w:iCs/>
        <w:sz w:val="28"/>
        <w:szCs w:val="28"/>
        <w:u w:val="single"/>
      </w:rPr>
      <w:t xml:space="preserve">Congregation </w:t>
    </w:r>
    <w:r w:rsidRPr="00BB021E">
      <w:rPr>
        <w:rFonts w:ascii="Bradley Hand ITC" w:hAnsi="Bradley Hand ITC"/>
        <w:b/>
        <w:bCs/>
        <w:i/>
        <w:iCs/>
        <w:sz w:val="28"/>
        <w:szCs w:val="28"/>
        <w:u w:val="single"/>
      </w:rPr>
      <w:t>AGM</w:t>
    </w:r>
  </w:p>
  <w:p w14:paraId="0F1B3634" w14:textId="77777777" w:rsidR="00F66B2F" w:rsidRPr="00BB021E" w:rsidRDefault="001A606D" w:rsidP="00BB021E">
    <w:pPr>
      <w:jc w:val="center"/>
      <w:rPr>
        <w:rFonts w:ascii="Bradley Hand ITC" w:hAnsi="Bradley Hand ITC"/>
        <w:b/>
        <w:bCs/>
        <w:i/>
        <w:iCs/>
        <w:sz w:val="28"/>
        <w:szCs w:val="28"/>
        <w:u w:val="single"/>
      </w:rPr>
    </w:pPr>
    <w:r>
      <w:rPr>
        <w:noProof/>
      </w:rPr>
    </w:r>
    <w:r w:rsidR="001A606D">
      <w:rPr>
        <w:noProof/>
      </w:rPr>
      <w:pict w14:anchorId="1F2E16F2">
        <v:rect id="Horizontal Line 1" o:spid="_x0000_s1025" alt="" style="width:468pt;height:1.1pt;visibility:visible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>
          <o:lock v:ext="edit" rotation="t" aspectratio="t" verticies="t" text="t" shapetype="t"/>
          <w10:anchorlock/>
        </v:rect>
      </w:pict>
    </w:r>
  </w:p>
  <w:p w14:paraId="21FB26A2" w14:textId="77777777" w:rsidR="00BB021E" w:rsidRDefault="00BB021E" w:rsidP="00BB021E">
    <w:pPr>
      <w:pStyle w:val="Header"/>
      <w:tabs>
        <w:tab w:val="clear" w:pos="4680"/>
        <w:tab w:val="clear" w:pos="9360"/>
        <w:tab w:val="left" w:pos="1128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57269"/>
    <w:multiLevelType w:val="multilevel"/>
    <w:tmpl w:val="F73AF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E964BE"/>
    <w:multiLevelType w:val="multilevel"/>
    <w:tmpl w:val="459AB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D757B5"/>
    <w:multiLevelType w:val="multilevel"/>
    <w:tmpl w:val="187A67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27F246B"/>
    <w:multiLevelType w:val="multilevel"/>
    <w:tmpl w:val="C65EA8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B44F80"/>
    <w:multiLevelType w:val="multilevel"/>
    <w:tmpl w:val="3D6A63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433636"/>
    <w:multiLevelType w:val="multilevel"/>
    <w:tmpl w:val="DBAC0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4F13198"/>
    <w:multiLevelType w:val="multilevel"/>
    <w:tmpl w:val="BA9C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9C6235"/>
    <w:multiLevelType w:val="multilevel"/>
    <w:tmpl w:val="9F5E52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F752D7A"/>
    <w:multiLevelType w:val="multilevel"/>
    <w:tmpl w:val="9ADC9A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06E763B"/>
    <w:multiLevelType w:val="multilevel"/>
    <w:tmpl w:val="EBFA8F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31358592">
    <w:abstractNumId w:val="7"/>
  </w:num>
  <w:num w:numId="2" w16cid:durableId="179860178">
    <w:abstractNumId w:val="8"/>
  </w:num>
  <w:num w:numId="3" w16cid:durableId="862520879">
    <w:abstractNumId w:val="1"/>
  </w:num>
  <w:num w:numId="4" w16cid:durableId="252935095">
    <w:abstractNumId w:val="9"/>
  </w:num>
  <w:num w:numId="5" w16cid:durableId="1493570036">
    <w:abstractNumId w:val="6"/>
  </w:num>
  <w:num w:numId="6" w16cid:durableId="1996715548">
    <w:abstractNumId w:val="3"/>
  </w:num>
  <w:num w:numId="7" w16cid:durableId="1839298401">
    <w:abstractNumId w:val="4"/>
  </w:num>
  <w:num w:numId="8" w16cid:durableId="312682814">
    <w:abstractNumId w:val="2"/>
  </w:num>
  <w:num w:numId="9" w16cid:durableId="79722719">
    <w:abstractNumId w:val="5"/>
  </w:num>
  <w:num w:numId="10" w16cid:durableId="16349403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5BA0"/>
    <w:rsid w:val="000F137A"/>
    <w:rsid w:val="001A606D"/>
    <w:rsid w:val="001E173D"/>
    <w:rsid w:val="00211C05"/>
    <w:rsid w:val="002160C2"/>
    <w:rsid w:val="002911C2"/>
    <w:rsid w:val="002F1348"/>
    <w:rsid w:val="00516896"/>
    <w:rsid w:val="00525BA0"/>
    <w:rsid w:val="00904824"/>
    <w:rsid w:val="009B2241"/>
    <w:rsid w:val="009F77A4"/>
    <w:rsid w:val="00BB021E"/>
    <w:rsid w:val="00CA7368"/>
    <w:rsid w:val="00F66B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EE8964"/>
  <w15:chartTrackingRefBased/>
  <w15:docId w15:val="{C5A2495F-700F-8B45-A04D-3BAFB6DE67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B0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B021E"/>
  </w:style>
  <w:style w:type="paragraph" w:styleId="Footer">
    <w:name w:val="footer"/>
    <w:basedOn w:val="Normal"/>
    <w:link w:val="FooterChar"/>
    <w:uiPriority w:val="99"/>
    <w:unhideWhenUsed/>
    <w:rsid w:val="00BB021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B02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105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 /><Relationship Id="rId3" Type="http://schemas.openxmlformats.org/officeDocument/2006/relationships/settings" Target="settings.xml" /><Relationship Id="rId7" Type="http://schemas.openxmlformats.org/officeDocument/2006/relationships/header" Target="header1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endnotes" Target="endnotes.xml" /><Relationship Id="rId5" Type="http://schemas.openxmlformats.org/officeDocument/2006/relationships/footnotes" Target="footnotes.xml" /><Relationship Id="rId10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fontTable" Target="fontTable.xml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2063_0255/Downloads/Group%20Commitees%20Template%20Reports%202024%20AGM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Group%20Commitees%20Template%20Reports%202024%20AGM.dotx</Template>
  <TotalTime>0</TotalTime>
  <Pages>2</Pages>
  <Words>450</Words>
  <Characters>2571</Characters>
  <Application>Microsoft Office Word</Application>
  <DocSecurity>0</DocSecurity>
  <Lines>21</Lines>
  <Paragraphs>6</Paragraphs>
  <ScaleCrop>false</ScaleCrop>
  <Company/>
  <LinksUpToDate>false</LinksUpToDate>
  <CharactersWithSpaces>3015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A2063</dc:creator>
  <cp:keywords/>
  <dc:description/>
  <cp:lastModifiedBy>Blue Wage Properties</cp:lastModifiedBy>
  <cp:revision>2</cp:revision>
  <cp:lastPrinted>2026-09-25T22:51:00Z</cp:lastPrinted>
  <dcterms:created xsi:type="dcterms:W3CDTF">2026-09-25T23:04:00Z</dcterms:created>
  <dcterms:modified xsi:type="dcterms:W3CDTF">2026-09-25T23:04:00Z</dcterms:modified>
</cp:coreProperties>
</file>